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B6E8C" w14:textId="77777777" w:rsidR="004E554E" w:rsidRPr="004E554E" w:rsidRDefault="004E554E" w:rsidP="004E554E">
      <w:pPr>
        <w:framePr w:w="3447" w:h="1881" w:hSpace="181" w:wrap="around" w:vAnchor="page" w:hAnchor="page" w:x="7725" w:y="2056"/>
        <w:pBdr>
          <w:top w:val="single" w:sz="6" w:space="7" w:color="FFFFFF"/>
          <w:left w:val="single" w:sz="6" w:space="7" w:color="FFFFFF"/>
          <w:bottom w:val="single" w:sz="6" w:space="7" w:color="FFFFFF"/>
          <w:right w:val="single" w:sz="6" w:space="7" w:color="FFFFFF"/>
        </w:pBdr>
        <w:shd w:val="solid" w:color="FFFFFF" w:fill="FFFFFF"/>
        <w:rPr>
          <w:rFonts w:ascii="Source Sans Pro" w:hAnsi="Source Sans Pro" w:cs="Calibri"/>
          <w:sz w:val="22"/>
          <w:szCs w:val="22"/>
        </w:rPr>
      </w:pPr>
    </w:p>
    <w:p w14:paraId="02098298" w14:textId="77777777" w:rsidR="0005300F" w:rsidRDefault="0005300F" w:rsidP="003D6384">
      <w:pPr>
        <w:rPr>
          <w:rFonts w:ascii="Source Sans Pro SemiBold" w:hAnsi="Source Sans Pro SemiBold" w:cs="Calibri"/>
          <w:sz w:val="22"/>
        </w:rPr>
      </w:pPr>
      <w:bookmarkStart w:id="0" w:name="Person"/>
      <w:bookmarkStart w:id="1" w:name="Foldmark"/>
      <w:bookmarkStart w:id="2" w:name="Jobtitle"/>
      <w:bookmarkStart w:id="3" w:name="Jobtitle2"/>
      <w:bookmarkEnd w:id="0"/>
      <w:bookmarkEnd w:id="1"/>
      <w:bookmarkEnd w:id="2"/>
      <w:bookmarkEnd w:id="3"/>
    </w:p>
    <w:p w14:paraId="492E284B" w14:textId="77777777" w:rsidR="0005300F" w:rsidRPr="004E554E" w:rsidRDefault="0005300F" w:rsidP="0005300F">
      <w:pPr>
        <w:framePr w:w="2373" w:h="1411" w:hSpace="181" w:wrap="around" w:vAnchor="page" w:hAnchor="page" w:x="8415" w:y="1591"/>
        <w:pBdr>
          <w:top w:val="single" w:sz="6" w:space="7" w:color="FFFFFF"/>
          <w:left w:val="single" w:sz="6" w:space="7" w:color="FFFFFF"/>
          <w:bottom w:val="single" w:sz="6" w:space="7" w:color="FFFFFF"/>
          <w:right w:val="single" w:sz="6" w:space="7" w:color="FFFFFF"/>
        </w:pBdr>
        <w:shd w:val="solid" w:color="FFFFFF" w:fill="FFFFFF"/>
        <w:jc w:val="right"/>
        <w:rPr>
          <w:rFonts w:ascii="Source Sans Pro SemiBold" w:hAnsi="Source Sans Pro SemiBold" w:cs="Calibri"/>
          <w:sz w:val="22"/>
          <w:szCs w:val="22"/>
        </w:rPr>
      </w:pPr>
      <w:r w:rsidRPr="004E554E">
        <w:rPr>
          <w:rFonts w:ascii="Source Sans Pro SemiBold" w:hAnsi="Source Sans Pro SemiBold" w:cs="Calibri"/>
          <w:sz w:val="22"/>
          <w:szCs w:val="22"/>
        </w:rPr>
        <w:t>National SIAMS Team</w:t>
      </w:r>
    </w:p>
    <w:p w14:paraId="0ACC8FE1" w14:textId="77777777" w:rsidR="0005300F" w:rsidRPr="004E554E" w:rsidRDefault="0005300F" w:rsidP="0005300F">
      <w:pPr>
        <w:framePr w:w="2373" w:h="1411" w:hSpace="181" w:wrap="around" w:vAnchor="page" w:hAnchor="page" w:x="8415" w:y="1591"/>
        <w:pBdr>
          <w:top w:val="single" w:sz="6" w:space="7" w:color="FFFFFF"/>
          <w:left w:val="single" w:sz="6" w:space="7" w:color="FFFFFF"/>
          <w:bottom w:val="single" w:sz="6" w:space="7" w:color="FFFFFF"/>
          <w:right w:val="single" w:sz="6" w:space="7" w:color="FFFFFF"/>
        </w:pBdr>
        <w:shd w:val="solid" w:color="FFFFFF" w:fill="FFFFFF"/>
        <w:rPr>
          <w:rFonts w:ascii="Source Sans Pro" w:hAnsi="Source Sans Pro" w:cs="Calibri"/>
          <w:sz w:val="22"/>
          <w:szCs w:val="22"/>
        </w:rPr>
      </w:pPr>
    </w:p>
    <w:p w14:paraId="64B85AEA" w14:textId="6B40F246" w:rsidR="0005300F" w:rsidRPr="004E554E" w:rsidRDefault="0005300F" w:rsidP="0005300F">
      <w:pPr>
        <w:framePr w:w="2373" w:h="1411" w:hSpace="181" w:wrap="around" w:vAnchor="page" w:hAnchor="page" w:x="8415" w:y="1591"/>
        <w:pBdr>
          <w:top w:val="single" w:sz="6" w:space="7" w:color="FFFFFF"/>
          <w:left w:val="single" w:sz="6" w:space="7" w:color="FFFFFF"/>
          <w:bottom w:val="single" w:sz="6" w:space="7" w:color="FFFFFF"/>
          <w:right w:val="single" w:sz="6" w:space="7" w:color="FFFFFF"/>
        </w:pBdr>
        <w:shd w:val="solid" w:color="FFFFFF" w:fill="FFFFFF"/>
        <w:jc w:val="right"/>
        <w:rPr>
          <w:rFonts w:ascii="Source Sans Pro" w:hAnsi="Source Sans Pro" w:cs="Calibri"/>
          <w:sz w:val="22"/>
          <w:szCs w:val="22"/>
        </w:rPr>
      </w:pPr>
      <w:r w:rsidRPr="004E554E">
        <w:rPr>
          <w:rFonts w:ascii="Source Sans Pro" w:hAnsi="Source Sans Pro" w:cs="Calibri"/>
          <w:sz w:val="22"/>
          <w:szCs w:val="22"/>
        </w:rPr>
        <w:fldChar w:fldCharType="begin"/>
      </w:r>
      <w:r w:rsidRPr="004E554E">
        <w:rPr>
          <w:rFonts w:ascii="Source Sans Pro" w:hAnsi="Source Sans Pro" w:cs="Calibri"/>
          <w:sz w:val="22"/>
          <w:szCs w:val="22"/>
        </w:rPr>
        <w:instrText xml:space="preserve"> DATE \@ "dd MMMM yyyy" </w:instrText>
      </w:r>
      <w:r w:rsidRPr="004E554E">
        <w:rPr>
          <w:rFonts w:ascii="Source Sans Pro" w:hAnsi="Source Sans Pro" w:cs="Calibri"/>
          <w:sz w:val="22"/>
          <w:szCs w:val="22"/>
        </w:rPr>
        <w:fldChar w:fldCharType="separate"/>
      </w:r>
      <w:r w:rsidR="002C3F5A">
        <w:rPr>
          <w:rFonts w:ascii="Source Sans Pro" w:hAnsi="Source Sans Pro" w:cs="Calibri"/>
          <w:noProof/>
          <w:sz w:val="22"/>
          <w:szCs w:val="22"/>
        </w:rPr>
        <w:t>07 October 2022</w:t>
      </w:r>
      <w:r w:rsidRPr="004E554E">
        <w:rPr>
          <w:rFonts w:ascii="Source Sans Pro" w:hAnsi="Source Sans Pro" w:cs="Calibri"/>
          <w:sz w:val="22"/>
          <w:szCs w:val="22"/>
        </w:rPr>
        <w:fldChar w:fldCharType="end"/>
      </w:r>
    </w:p>
    <w:p w14:paraId="54D1E248" w14:textId="77777777" w:rsidR="0005300F" w:rsidRDefault="0005300F" w:rsidP="003D6384">
      <w:pPr>
        <w:rPr>
          <w:rFonts w:ascii="Source Sans Pro SemiBold" w:hAnsi="Source Sans Pro SemiBold" w:cs="Calibri"/>
          <w:sz w:val="22"/>
        </w:rPr>
      </w:pPr>
    </w:p>
    <w:p w14:paraId="2051E94B" w14:textId="77777777" w:rsidR="0005300F" w:rsidRDefault="0005300F" w:rsidP="003D6384">
      <w:pPr>
        <w:rPr>
          <w:rFonts w:ascii="Source Sans Pro SemiBold" w:hAnsi="Source Sans Pro SemiBold" w:cs="Calibri"/>
          <w:sz w:val="22"/>
        </w:rPr>
      </w:pPr>
    </w:p>
    <w:p w14:paraId="32B29627" w14:textId="77777777" w:rsidR="0005300F" w:rsidRDefault="0005300F" w:rsidP="003D6384">
      <w:pPr>
        <w:rPr>
          <w:rFonts w:ascii="Source Sans Pro SemiBold" w:hAnsi="Source Sans Pro SemiBold" w:cs="Calibri"/>
          <w:sz w:val="22"/>
        </w:rPr>
      </w:pPr>
    </w:p>
    <w:p w14:paraId="47E35DC8" w14:textId="77777777" w:rsidR="0005300F" w:rsidRDefault="0005300F" w:rsidP="003D6384">
      <w:pPr>
        <w:rPr>
          <w:rFonts w:ascii="Source Sans Pro SemiBold" w:hAnsi="Source Sans Pro SemiBold" w:cs="Calibri"/>
          <w:sz w:val="22"/>
        </w:rPr>
      </w:pPr>
    </w:p>
    <w:p w14:paraId="57A95FC0" w14:textId="77777777" w:rsidR="0005300F" w:rsidRDefault="0005300F" w:rsidP="003D6384">
      <w:pPr>
        <w:rPr>
          <w:rFonts w:ascii="Source Sans Pro SemiBold" w:hAnsi="Source Sans Pro SemiBold" w:cs="Calibri"/>
          <w:sz w:val="22"/>
        </w:rPr>
      </w:pPr>
    </w:p>
    <w:p w14:paraId="3F1990AB" w14:textId="7E80405B" w:rsidR="003D6384" w:rsidRPr="008C1F28" w:rsidRDefault="003D6384" w:rsidP="0005300F">
      <w:pPr>
        <w:rPr>
          <w:rFonts w:ascii="Source Sans Pro SemiBold" w:hAnsi="Source Sans Pro SemiBold" w:cs="Calibri"/>
          <w:sz w:val="22"/>
        </w:rPr>
      </w:pPr>
      <w:r w:rsidRPr="008C1F28">
        <w:rPr>
          <w:rFonts w:ascii="Source Sans Pro SemiBold" w:hAnsi="Source Sans Pro SemiBold" w:cs="Calibri"/>
          <w:sz w:val="22"/>
        </w:rPr>
        <w:t xml:space="preserve">Statutory Inspection of Anglican and Methodist Schools (SIAMS) </w:t>
      </w:r>
      <w:r w:rsidR="0005300F">
        <w:rPr>
          <w:rFonts w:ascii="Source Sans Pro SemiBold" w:hAnsi="Source Sans Pro SemiBold" w:cs="Calibri"/>
          <w:sz w:val="22"/>
        </w:rPr>
        <w:t>I</w:t>
      </w:r>
      <w:r w:rsidRPr="008C1F28">
        <w:rPr>
          <w:rFonts w:ascii="Source Sans Pro SemiBold" w:hAnsi="Source Sans Pro SemiBold" w:cs="Calibri"/>
          <w:sz w:val="22"/>
        </w:rPr>
        <w:t xml:space="preserve">nspection of </w:t>
      </w:r>
      <w:r w:rsidR="00EE3E11">
        <w:rPr>
          <w:rFonts w:ascii="Source Sans Pro SemiBold" w:hAnsi="Source Sans Pro SemiBold" w:cs="Calibri"/>
          <w:sz w:val="22"/>
        </w:rPr>
        <w:t xml:space="preserve">Fountains Church of England Voluntary Controlled </w:t>
      </w:r>
      <w:r w:rsidR="0000133F">
        <w:rPr>
          <w:rFonts w:ascii="Source Sans Pro SemiBold" w:hAnsi="Source Sans Pro SemiBold" w:cs="Calibri"/>
          <w:sz w:val="22"/>
        </w:rPr>
        <w:t xml:space="preserve">Primary </w:t>
      </w:r>
      <w:r w:rsidR="0000133F" w:rsidRPr="008C1F28">
        <w:rPr>
          <w:rFonts w:ascii="Source Sans Pro SemiBold" w:hAnsi="Source Sans Pro SemiBold" w:cs="Calibri"/>
          <w:sz w:val="22"/>
        </w:rPr>
        <w:t>School</w:t>
      </w:r>
    </w:p>
    <w:p w14:paraId="52CFB761" w14:textId="77777777" w:rsidR="003D6384" w:rsidRPr="008C1F28" w:rsidRDefault="003D6384" w:rsidP="003D6384">
      <w:pPr>
        <w:rPr>
          <w:rFonts w:ascii="Source Sans Pro SemiBold" w:hAnsi="Source Sans Pro SemiBold" w:cs="Calibri"/>
          <w:sz w:val="22"/>
        </w:rPr>
      </w:pPr>
    </w:p>
    <w:p w14:paraId="44EF02FE" w14:textId="77777777" w:rsidR="0005300F" w:rsidRDefault="0005300F" w:rsidP="003D6384">
      <w:pPr>
        <w:rPr>
          <w:rFonts w:ascii="Source Sans Pro SemiBold" w:hAnsi="Source Sans Pro SemiBold" w:cs="Calibri"/>
          <w:sz w:val="21"/>
          <w:szCs w:val="21"/>
        </w:rPr>
      </w:pPr>
    </w:p>
    <w:p w14:paraId="3D7C8F8A" w14:textId="2023110B" w:rsidR="00F75805" w:rsidRPr="008C1F28" w:rsidRDefault="003D6384" w:rsidP="003D6384">
      <w:pPr>
        <w:rPr>
          <w:rFonts w:ascii="Source Sans Pro SemiBold" w:hAnsi="Source Sans Pro SemiBold" w:cs="Calibri"/>
          <w:sz w:val="21"/>
          <w:szCs w:val="21"/>
        </w:rPr>
      </w:pPr>
      <w:r w:rsidRPr="008C1F28">
        <w:rPr>
          <w:rFonts w:ascii="Source Sans Pro SemiBold" w:hAnsi="Source Sans Pro SemiBold" w:cs="Calibri"/>
          <w:sz w:val="21"/>
          <w:szCs w:val="21"/>
        </w:rPr>
        <w:t xml:space="preserve">Letter from </w:t>
      </w:r>
      <w:r w:rsidR="00EE3E11">
        <w:rPr>
          <w:rFonts w:ascii="Source Sans Pro SemiBold" w:hAnsi="Source Sans Pro SemiBold" w:cs="Calibri"/>
          <w:sz w:val="21"/>
          <w:szCs w:val="21"/>
        </w:rPr>
        <w:t>Linda Burton,</w:t>
      </w:r>
      <w:r w:rsidRPr="008C1F28">
        <w:rPr>
          <w:rFonts w:ascii="Source Sans Pro SemiBold" w:hAnsi="Source Sans Pro SemiBold" w:cs="Calibri"/>
          <w:sz w:val="21"/>
          <w:szCs w:val="21"/>
        </w:rPr>
        <w:t xml:space="preserve"> SIAMS Inspector </w:t>
      </w:r>
    </w:p>
    <w:p w14:paraId="6E9B73DA" w14:textId="77777777" w:rsidR="00F75805" w:rsidRPr="00915764" w:rsidRDefault="00F75805">
      <w:pPr>
        <w:rPr>
          <w:rFonts w:ascii="Source Sans Pro" w:hAnsi="Source Sans Pro" w:cs="Calibri"/>
          <w:sz w:val="21"/>
          <w:szCs w:val="21"/>
        </w:rPr>
      </w:pPr>
    </w:p>
    <w:p w14:paraId="377C180B" w14:textId="2AF15203" w:rsidR="003D6384" w:rsidRPr="00915764"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 xml:space="preserve">Dear </w:t>
      </w:r>
      <w:r w:rsidR="00A454D5">
        <w:rPr>
          <w:rFonts w:ascii="Source Sans Pro" w:hAnsi="Source Sans Pro" w:cs="Calibri"/>
          <w:sz w:val="21"/>
          <w:szCs w:val="21"/>
        </w:rPr>
        <w:t>P</w:t>
      </w:r>
      <w:r w:rsidRPr="003D6384">
        <w:rPr>
          <w:rFonts w:ascii="Source Sans Pro" w:hAnsi="Source Sans Pro" w:cs="Calibri"/>
          <w:sz w:val="21"/>
          <w:szCs w:val="21"/>
        </w:rPr>
        <w:t xml:space="preserve">arents and </w:t>
      </w:r>
      <w:r w:rsidR="00A454D5">
        <w:rPr>
          <w:rFonts w:ascii="Source Sans Pro" w:hAnsi="Source Sans Pro" w:cs="Calibri"/>
          <w:sz w:val="21"/>
          <w:szCs w:val="21"/>
        </w:rPr>
        <w:t>C</w:t>
      </w:r>
      <w:r w:rsidRPr="003D6384">
        <w:rPr>
          <w:rFonts w:ascii="Source Sans Pro" w:hAnsi="Source Sans Pro" w:cs="Calibri"/>
          <w:sz w:val="21"/>
          <w:szCs w:val="21"/>
        </w:rPr>
        <w:t>arers,</w:t>
      </w:r>
    </w:p>
    <w:p w14:paraId="18431A9D" w14:textId="77777777" w:rsidR="003D6384" w:rsidRPr="003D6384" w:rsidRDefault="003D6384" w:rsidP="00A454D5">
      <w:pPr>
        <w:spacing w:line="276" w:lineRule="auto"/>
        <w:rPr>
          <w:rFonts w:ascii="Source Sans Pro" w:hAnsi="Source Sans Pro" w:cs="Calibri"/>
          <w:sz w:val="12"/>
          <w:szCs w:val="12"/>
        </w:rPr>
      </w:pPr>
    </w:p>
    <w:p w14:paraId="2EB336CA" w14:textId="77777777" w:rsidR="003D6384" w:rsidRPr="003D6384"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 xml:space="preserve">All Church of England and Methodist schools are inspected approximately every five years by a SIAMS inspector from the Church of England, although there has been some delay to our inspections due to Covid. </w:t>
      </w:r>
    </w:p>
    <w:p w14:paraId="2C49A03A" w14:textId="77777777" w:rsidR="003D6384" w:rsidRPr="003D6384" w:rsidRDefault="003D6384" w:rsidP="00A454D5">
      <w:pPr>
        <w:spacing w:line="276" w:lineRule="auto"/>
        <w:rPr>
          <w:rFonts w:ascii="Source Sans Pro" w:hAnsi="Source Sans Pro" w:cs="Calibri"/>
          <w:sz w:val="12"/>
          <w:szCs w:val="12"/>
        </w:rPr>
      </w:pPr>
    </w:p>
    <w:p w14:paraId="1F94976E" w14:textId="46C96A9A" w:rsidR="003D6384" w:rsidRPr="003D6384"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 xml:space="preserve">I will be inspecting your child’s school on </w:t>
      </w:r>
      <w:r w:rsidR="00EE3E11">
        <w:rPr>
          <w:rFonts w:ascii="Source Sans Pro" w:hAnsi="Source Sans Pro" w:cs="Calibri"/>
          <w:sz w:val="21"/>
          <w:szCs w:val="21"/>
        </w:rPr>
        <w:t>Wednesday October 12</w:t>
      </w:r>
      <w:r w:rsidR="00EE3E11" w:rsidRPr="001E03D9">
        <w:rPr>
          <w:rFonts w:ascii="Source Sans Pro" w:hAnsi="Source Sans Pro" w:cs="Calibri"/>
          <w:sz w:val="21"/>
          <w:szCs w:val="21"/>
          <w:vertAlign w:val="superscript"/>
        </w:rPr>
        <w:t>th</w:t>
      </w:r>
      <w:r w:rsidR="0000133F">
        <w:rPr>
          <w:rFonts w:ascii="Source Sans Pro" w:hAnsi="Source Sans Pro" w:cs="Calibri"/>
          <w:sz w:val="21"/>
          <w:szCs w:val="21"/>
        </w:rPr>
        <w:t>, 2022</w:t>
      </w:r>
      <w:r w:rsidR="001E03D9">
        <w:rPr>
          <w:rFonts w:ascii="Source Sans Pro" w:hAnsi="Source Sans Pro" w:cs="Calibri"/>
          <w:sz w:val="21"/>
          <w:szCs w:val="21"/>
        </w:rPr>
        <w:t>.</w:t>
      </w:r>
    </w:p>
    <w:p w14:paraId="22821FF1" w14:textId="77777777" w:rsidR="003D6384" w:rsidRPr="003D6384" w:rsidRDefault="003D6384" w:rsidP="00A454D5">
      <w:pPr>
        <w:spacing w:line="276" w:lineRule="auto"/>
        <w:rPr>
          <w:rFonts w:ascii="Source Sans Pro" w:hAnsi="Source Sans Pro" w:cs="Calibri"/>
          <w:sz w:val="12"/>
          <w:szCs w:val="12"/>
        </w:rPr>
      </w:pPr>
    </w:p>
    <w:p w14:paraId="40074C70" w14:textId="1F1582F2" w:rsidR="00550441"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A SIAMS inspection is an opportunity to highlight the impact that the school’s distinctive Christian vision has on the flourishing of the whole school community. I will be seeking</w:t>
      </w:r>
      <w:r w:rsidR="008D7566">
        <w:rPr>
          <w:rFonts w:ascii="Source Sans Pro" w:hAnsi="Source Sans Pro" w:cs="Calibri"/>
          <w:sz w:val="21"/>
          <w:szCs w:val="21"/>
        </w:rPr>
        <w:t xml:space="preserve"> evidence</w:t>
      </w:r>
      <w:r w:rsidRPr="003D6384">
        <w:rPr>
          <w:rFonts w:ascii="Source Sans Pro" w:hAnsi="Source Sans Pro" w:cs="Calibri"/>
          <w:sz w:val="21"/>
          <w:szCs w:val="21"/>
        </w:rPr>
        <w:t xml:space="preserve"> to answer the inspection question:</w:t>
      </w:r>
    </w:p>
    <w:p w14:paraId="7510373D" w14:textId="0EC72D42" w:rsidR="003D6384" w:rsidRPr="003D6384" w:rsidRDefault="003D6384" w:rsidP="004E1C46">
      <w:pPr>
        <w:spacing w:line="276" w:lineRule="auto"/>
        <w:ind w:left="567"/>
        <w:rPr>
          <w:rFonts w:ascii="Source Sans Pro" w:hAnsi="Source Sans Pro" w:cs="Calibri"/>
          <w:sz w:val="21"/>
          <w:szCs w:val="21"/>
        </w:rPr>
      </w:pPr>
      <w:r w:rsidRPr="003D6384">
        <w:rPr>
          <w:rFonts w:ascii="Source Sans Pro" w:hAnsi="Source Sans Pro" w:cs="Calibri"/>
          <w:i/>
          <w:iCs/>
          <w:sz w:val="21"/>
          <w:szCs w:val="21"/>
        </w:rPr>
        <w:t>‘How effective is the school’s distinctive Christian vision, established and promoted by leadership at all levels, in enabling pupils and adults to flourish?’</w:t>
      </w:r>
    </w:p>
    <w:p w14:paraId="0A24256F" w14:textId="77777777" w:rsidR="003D6384" w:rsidRPr="003D6384" w:rsidRDefault="003D6384" w:rsidP="00A454D5">
      <w:pPr>
        <w:spacing w:line="276" w:lineRule="auto"/>
        <w:rPr>
          <w:rFonts w:ascii="Source Sans Pro" w:hAnsi="Source Sans Pro" w:cs="Calibri"/>
          <w:sz w:val="12"/>
          <w:szCs w:val="12"/>
        </w:rPr>
      </w:pPr>
    </w:p>
    <w:p w14:paraId="27BCD9FC" w14:textId="0B09DB4F" w:rsidR="003D6384" w:rsidRPr="003D6384"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As part of my evidence-gathering I will speak with a range of people from within the school community. As well as speaking with pupils, I will speak with parents, staff, governors, representatives of the church and diocese</w:t>
      </w:r>
      <w:r w:rsidR="0000133F">
        <w:rPr>
          <w:rFonts w:ascii="Source Sans Pro" w:hAnsi="Source Sans Pro" w:cs="Calibri"/>
          <w:sz w:val="21"/>
          <w:szCs w:val="21"/>
        </w:rPr>
        <w:t xml:space="preserve">. </w:t>
      </w:r>
      <w:r w:rsidRPr="003D6384">
        <w:rPr>
          <w:rFonts w:ascii="Source Sans Pro" w:hAnsi="Source Sans Pro" w:cs="Calibri"/>
          <w:sz w:val="21"/>
          <w:szCs w:val="21"/>
        </w:rPr>
        <w:t xml:space="preserve"> </w:t>
      </w:r>
      <w:r w:rsidR="00A454D5">
        <w:rPr>
          <w:rFonts w:ascii="Source Sans Pro" w:hAnsi="Source Sans Pro" w:cs="Calibri"/>
          <w:sz w:val="21"/>
          <w:szCs w:val="21"/>
        </w:rPr>
        <w:t>If your school is an academy, I will also speak with representatives of the multi academy trust.</w:t>
      </w:r>
    </w:p>
    <w:p w14:paraId="1303570A" w14:textId="77777777" w:rsidR="003D6384" w:rsidRPr="003D6384" w:rsidRDefault="003D6384" w:rsidP="00A454D5">
      <w:pPr>
        <w:spacing w:line="276" w:lineRule="auto"/>
        <w:rPr>
          <w:rFonts w:ascii="Source Sans Pro" w:hAnsi="Source Sans Pro" w:cs="Calibri"/>
          <w:sz w:val="12"/>
          <w:szCs w:val="12"/>
        </w:rPr>
      </w:pPr>
    </w:p>
    <w:p w14:paraId="022EE0D8" w14:textId="77777777" w:rsidR="003D6384" w:rsidRPr="003D6384"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I will work closely with the headteacher to devise a timetable that enables me to gather the evidence I need to answer the inspection question. It is likely that I will speak with some of you on the inspection day.</w:t>
      </w:r>
    </w:p>
    <w:p w14:paraId="5B747983" w14:textId="77777777" w:rsidR="003D6384" w:rsidRPr="003D6384" w:rsidRDefault="003D6384" w:rsidP="00A454D5">
      <w:pPr>
        <w:spacing w:line="276" w:lineRule="auto"/>
        <w:rPr>
          <w:rFonts w:ascii="Source Sans Pro" w:hAnsi="Source Sans Pro" w:cs="Calibri"/>
          <w:sz w:val="12"/>
          <w:szCs w:val="12"/>
        </w:rPr>
      </w:pPr>
    </w:p>
    <w:p w14:paraId="1E667587" w14:textId="77777777" w:rsidR="003D6384" w:rsidRPr="003D6384"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 xml:space="preserve">Following the inspection, I will write a report. Once the report has been finalised it will be published, and the inspection findings will be shared with you. This will be approximately three weeks after the inspection. The report will celebrate all that is special about the school and will identify next steps that are helpful in the school’s ongoing development as a Church school. The report will be published on the school’s website, and I would encourage you to read it. </w:t>
      </w:r>
    </w:p>
    <w:p w14:paraId="5BB78BD7" w14:textId="77777777" w:rsidR="003D6384" w:rsidRPr="003D6384" w:rsidRDefault="003D6384" w:rsidP="00A454D5">
      <w:pPr>
        <w:spacing w:line="276" w:lineRule="auto"/>
        <w:rPr>
          <w:rFonts w:ascii="Source Sans Pro" w:hAnsi="Source Sans Pro" w:cs="Calibri"/>
          <w:sz w:val="12"/>
          <w:szCs w:val="12"/>
        </w:rPr>
      </w:pPr>
    </w:p>
    <w:p w14:paraId="2B7CA21B" w14:textId="7523A072" w:rsidR="003D6384" w:rsidRPr="003D6384"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 xml:space="preserve">I look forward to </w:t>
      </w:r>
      <w:r w:rsidR="008D7566">
        <w:rPr>
          <w:rFonts w:ascii="Source Sans Pro" w:hAnsi="Source Sans Pro" w:cs="Calibri"/>
          <w:sz w:val="21"/>
          <w:szCs w:val="21"/>
        </w:rPr>
        <w:t>spending time with</w:t>
      </w:r>
      <w:r w:rsidRPr="003D6384">
        <w:rPr>
          <w:rFonts w:ascii="Source Sans Pro" w:hAnsi="Source Sans Pro" w:cs="Calibri"/>
          <w:sz w:val="21"/>
          <w:szCs w:val="21"/>
        </w:rPr>
        <w:t xml:space="preserve"> the school community on </w:t>
      </w:r>
      <w:r w:rsidR="0000133F">
        <w:rPr>
          <w:rFonts w:ascii="Source Sans Pro" w:hAnsi="Source Sans Pro" w:cs="Calibri"/>
          <w:sz w:val="21"/>
          <w:szCs w:val="21"/>
        </w:rPr>
        <w:t>October 12th</w:t>
      </w:r>
    </w:p>
    <w:p w14:paraId="6763A7F8" w14:textId="77777777" w:rsidR="003D6384" w:rsidRPr="003D6384" w:rsidRDefault="003D6384" w:rsidP="00A454D5">
      <w:pPr>
        <w:spacing w:line="276" w:lineRule="auto"/>
        <w:rPr>
          <w:rFonts w:ascii="Source Sans Pro" w:hAnsi="Source Sans Pro" w:cs="Calibri"/>
          <w:sz w:val="12"/>
          <w:szCs w:val="12"/>
        </w:rPr>
      </w:pPr>
    </w:p>
    <w:p w14:paraId="752FBDD7" w14:textId="77777777" w:rsidR="003D6384" w:rsidRPr="003D6384" w:rsidRDefault="003D6384" w:rsidP="00A454D5">
      <w:pPr>
        <w:spacing w:line="276" w:lineRule="auto"/>
        <w:rPr>
          <w:rFonts w:ascii="Source Sans Pro" w:hAnsi="Source Sans Pro" w:cs="Calibri"/>
          <w:sz w:val="21"/>
          <w:szCs w:val="21"/>
        </w:rPr>
      </w:pPr>
      <w:r w:rsidRPr="003D6384">
        <w:rPr>
          <w:rFonts w:ascii="Source Sans Pro" w:hAnsi="Source Sans Pro" w:cs="Calibri"/>
          <w:sz w:val="21"/>
          <w:szCs w:val="21"/>
        </w:rPr>
        <w:t>Kind regards,</w:t>
      </w:r>
    </w:p>
    <w:p w14:paraId="4392DEC3" w14:textId="77777777" w:rsidR="003D6384" w:rsidRPr="003D6384" w:rsidRDefault="003D6384" w:rsidP="00A454D5">
      <w:pPr>
        <w:spacing w:line="276" w:lineRule="auto"/>
        <w:rPr>
          <w:rFonts w:ascii="Source Sans Pro" w:hAnsi="Source Sans Pro" w:cs="Calibri"/>
          <w:sz w:val="16"/>
          <w:szCs w:val="16"/>
        </w:rPr>
      </w:pPr>
    </w:p>
    <w:p w14:paraId="60681D84" w14:textId="1CABC45E" w:rsidR="00E314C4" w:rsidRPr="00915764" w:rsidRDefault="0000133F" w:rsidP="00A454D5">
      <w:pPr>
        <w:spacing w:line="276" w:lineRule="auto"/>
        <w:rPr>
          <w:rFonts w:ascii="Source Sans Pro" w:hAnsi="Source Sans Pro" w:cs="Calibri"/>
          <w:sz w:val="21"/>
          <w:szCs w:val="21"/>
        </w:rPr>
      </w:pPr>
      <w:r>
        <w:rPr>
          <w:rFonts w:ascii="Source Sans Pro" w:hAnsi="Source Sans Pro" w:cs="Calibri"/>
          <w:sz w:val="21"/>
          <w:szCs w:val="21"/>
        </w:rPr>
        <w:t>Linda Burton.</w:t>
      </w:r>
      <w:r w:rsidR="00A454D5">
        <w:rPr>
          <w:rFonts w:ascii="Source Sans Pro" w:hAnsi="Source Sans Pro" w:cs="Calibri"/>
          <w:sz w:val="21"/>
          <w:szCs w:val="21"/>
        </w:rPr>
        <w:tab/>
      </w:r>
      <w:r w:rsidR="003D6384" w:rsidRPr="003D6384">
        <w:rPr>
          <w:rFonts w:ascii="Source Sans Pro" w:hAnsi="Source Sans Pro" w:cs="Calibri"/>
          <w:sz w:val="21"/>
          <w:szCs w:val="21"/>
        </w:rPr>
        <w:t>SIAMS Inspector</w:t>
      </w:r>
    </w:p>
    <w:sectPr w:rsidR="00E314C4" w:rsidRPr="00915764" w:rsidSect="00915764">
      <w:headerReference w:type="default" r:id="rId6"/>
      <w:footerReference w:type="default" r:id="rId7"/>
      <w:pgSz w:w="11908" w:h="16833"/>
      <w:pgMar w:top="907" w:right="1247" w:bottom="1134" w:left="1134" w:header="794" w:footer="3572"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E60A0" w14:textId="77777777" w:rsidR="00CC4C0F" w:rsidRDefault="00CC4C0F" w:rsidP="001642E5">
      <w:r>
        <w:separator/>
      </w:r>
    </w:p>
  </w:endnote>
  <w:endnote w:type="continuationSeparator" w:id="0">
    <w:p w14:paraId="080EF205" w14:textId="77777777" w:rsidR="00CC4C0F" w:rsidRDefault="00CC4C0F" w:rsidP="00164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ource Sans Pro">
    <w:panose1 w:val="020B05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Source Sans Pro SemiBold">
    <w:panose1 w:val="020B06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8C8D" w14:textId="1AD357EB" w:rsidR="001F085D" w:rsidRDefault="000C555F" w:rsidP="00915764">
    <w:pPr>
      <w:pStyle w:val="Footer"/>
    </w:pPr>
    <w:r>
      <w:rPr>
        <w:noProof/>
      </w:rPr>
      <w:drawing>
        <wp:anchor distT="0" distB="0" distL="114300" distR="114300" simplePos="0" relativeHeight="251658240" behindDoc="0" locked="0" layoutInCell="1" allowOverlap="1" wp14:anchorId="4149164C" wp14:editId="38E094C2">
          <wp:simplePos x="0" y="0"/>
          <wp:positionH relativeFrom="page">
            <wp:align>right</wp:align>
          </wp:positionH>
          <wp:positionV relativeFrom="paragraph">
            <wp:posOffset>855980</wp:posOffset>
          </wp:positionV>
          <wp:extent cx="6448425" cy="1579236"/>
          <wp:effectExtent l="0" t="0" r="0" b="2540"/>
          <wp:wrapThrough wrapText="bothSides">
            <wp:wrapPolygon edited="0">
              <wp:start x="0" y="0"/>
              <wp:lineTo x="0" y="21374"/>
              <wp:lineTo x="21504" y="21374"/>
              <wp:lineTo x="21504" y="0"/>
              <wp:lineTo x="0" y="0"/>
            </wp:wrapPolygon>
          </wp:wrapThrough>
          <wp:docPr id="38" name="Picture 38"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448425" cy="1579236"/>
                  </a:xfrm>
                  <a:prstGeom prst="rect">
                    <a:avLst/>
                  </a:prstGeom>
                </pic:spPr>
              </pic:pic>
            </a:graphicData>
          </a:graphic>
          <wp14:sizeRelH relativeFrom="page">
            <wp14:pctWidth>0</wp14:pctWidth>
          </wp14:sizeRelH>
          <wp14:sizeRelV relativeFrom="page">
            <wp14:pctHeight>0</wp14:pctHeight>
          </wp14:sizeRelV>
        </wp:anchor>
      </w:drawing>
    </w:r>
    <w:r w:rsidR="001F085D">
      <w:rPr>
        <w:noProof/>
      </w:rPr>
      <mc:AlternateContent>
        <mc:Choice Requires="wps">
          <w:drawing>
            <wp:anchor distT="0" distB="0" distL="114300" distR="114300" simplePos="0" relativeHeight="251660288" behindDoc="0" locked="0" layoutInCell="1" allowOverlap="1" wp14:anchorId="6033D9DA" wp14:editId="35CF09E2">
              <wp:simplePos x="0" y="0"/>
              <wp:positionH relativeFrom="page">
                <wp:posOffset>5695950</wp:posOffset>
              </wp:positionH>
              <wp:positionV relativeFrom="paragraph">
                <wp:posOffset>1489074</wp:posOffset>
              </wp:positionV>
              <wp:extent cx="2184400" cy="942975"/>
              <wp:effectExtent l="0" t="0" r="0" b="0"/>
              <wp:wrapNone/>
              <wp:docPr id="4" name="Text Box 4"/>
              <wp:cNvGraphicFramePr/>
              <a:graphic xmlns:a="http://schemas.openxmlformats.org/drawingml/2006/main">
                <a:graphicData uri="http://schemas.microsoft.com/office/word/2010/wordprocessingShape">
                  <wps:wsp>
                    <wps:cNvSpPr txBox="1"/>
                    <wps:spPr>
                      <a:xfrm>
                        <a:off x="0" y="0"/>
                        <a:ext cx="2184400" cy="942975"/>
                      </a:xfrm>
                      <a:prstGeom prst="rect">
                        <a:avLst/>
                      </a:prstGeom>
                      <a:noFill/>
                      <a:ln w="6350">
                        <a:noFill/>
                      </a:ln>
                    </wps:spPr>
                    <wps:txbx>
                      <w:txbxContent>
                        <w:p w14:paraId="6996CC06" w14:textId="3647FB78" w:rsidR="001F085D" w:rsidRPr="001F085D" w:rsidRDefault="001F085D" w:rsidP="001F085D">
                          <w:pPr>
                            <w:tabs>
                              <w:tab w:val="left" w:pos="312"/>
                              <w:tab w:val="left" w:pos="1843"/>
                              <w:tab w:val="left" w:pos="2240"/>
                            </w:tabs>
                            <w:rPr>
                              <w:rFonts w:ascii="Source Sans Pro" w:hAnsi="Source Sans Pro"/>
                              <w:b/>
                              <w:bCs/>
                              <w:color w:val="FFFFFF" w:themeColor="background1"/>
                              <w:sz w:val="16"/>
                              <w:szCs w:val="16"/>
                            </w:rPr>
                          </w:pPr>
                          <w:r w:rsidRPr="001F085D">
                            <w:rPr>
                              <w:rFonts w:ascii="Source Sans Pro" w:hAnsi="Source Sans Pro"/>
                              <w:b/>
                              <w:bCs/>
                              <w:color w:val="FFFFFF" w:themeColor="background1"/>
                              <w:sz w:val="16"/>
                              <w:szCs w:val="16"/>
                            </w:rPr>
                            <w:t>Church of England Education Office</w:t>
                          </w:r>
                        </w:p>
                        <w:p w14:paraId="591DEC5A" w14:textId="77777777" w:rsidR="001F085D" w:rsidRPr="001F085D" w:rsidRDefault="001F085D" w:rsidP="001F085D">
                          <w:pPr>
                            <w:pStyle w:val="CofEFooterAddress"/>
                            <w:rPr>
                              <w:rFonts w:ascii="Source Sans Pro" w:hAnsi="Source Sans Pro"/>
                              <w:sz w:val="16"/>
                              <w:szCs w:val="16"/>
                            </w:rPr>
                          </w:pPr>
                          <w:r w:rsidRPr="001F085D">
                            <w:rPr>
                              <w:rFonts w:ascii="Source Sans Pro" w:hAnsi="Source Sans Pro"/>
                              <w:sz w:val="16"/>
                              <w:szCs w:val="16"/>
                            </w:rPr>
                            <w:t>Church House, Great Smith Street</w:t>
                          </w:r>
                          <w:r w:rsidRPr="001F085D">
                            <w:rPr>
                              <w:rFonts w:ascii="Source Sans Pro" w:hAnsi="Source Sans Pro"/>
                              <w:sz w:val="16"/>
                              <w:szCs w:val="16"/>
                            </w:rPr>
                            <w:br/>
                            <w:t>London, SW1P 3AZ</w:t>
                          </w:r>
                        </w:p>
                        <w:p w14:paraId="6C01214B" w14:textId="77777777" w:rsidR="001F085D" w:rsidRPr="001F085D" w:rsidRDefault="001F085D" w:rsidP="001F085D">
                          <w:pPr>
                            <w:pStyle w:val="CofEFooterAddress"/>
                            <w:rPr>
                              <w:rFonts w:ascii="Source Sans Pro" w:hAnsi="Source Sans Pro"/>
                              <w:sz w:val="16"/>
                              <w:szCs w:val="16"/>
                            </w:rPr>
                          </w:pPr>
                        </w:p>
                        <w:p w14:paraId="05553819" w14:textId="393DF228" w:rsidR="001F085D" w:rsidRPr="001F085D" w:rsidRDefault="001F085D" w:rsidP="001F085D">
                          <w:pPr>
                            <w:pStyle w:val="CofEFooterAddress"/>
                            <w:rPr>
                              <w:rFonts w:ascii="Source Sans Pro" w:hAnsi="Source Sans Pro"/>
                              <w:sz w:val="16"/>
                              <w:szCs w:val="16"/>
                            </w:rPr>
                          </w:pPr>
                          <w:r w:rsidRPr="001F085D">
                            <w:rPr>
                              <w:rFonts w:ascii="Source Sans Pro" w:hAnsi="Source Sans Pro"/>
                              <w:b/>
                              <w:bCs/>
                              <w:sz w:val="16"/>
                              <w:szCs w:val="16"/>
                            </w:rPr>
                            <w:t>W:</w:t>
                          </w:r>
                          <w:r w:rsidRPr="001F085D">
                            <w:rPr>
                              <w:rFonts w:ascii="Source Sans Pro" w:hAnsi="Source Sans Pro"/>
                              <w:sz w:val="16"/>
                              <w:szCs w:val="16"/>
                            </w:rPr>
                            <w:tab/>
                            <w:t>churchofengland.org/education</w:t>
                          </w:r>
                        </w:p>
                        <w:p w14:paraId="187FB64F" w14:textId="4C5BFADE" w:rsidR="001F085D" w:rsidRPr="001F085D" w:rsidRDefault="001F085D" w:rsidP="001F085D">
                          <w:pPr>
                            <w:pStyle w:val="CofEFooterAddress"/>
                            <w:rPr>
                              <w:rFonts w:ascii="Source Sans Pro" w:hAnsi="Source Sans Pro"/>
                              <w:sz w:val="16"/>
                              <w:szCs w:val="16"/>
                            </w:rPr>
                          </w:pPr>
                          <w:r w:rsidRPr="001F085D">
                            <w:rPr>
                              <w:rFonts w:ascii="Source Sans Pro" w:hAnsi="Source Sans Pro"/>
                              <w:b/>
                              <w:bCs/>
                              <w:sz w:val="16"/>
                              <w:szCs w:val="16"/>
                            </w:rPr>
                            <w:t xml:space="preserve">E:  </w:t>
                          </w:r>
                          <w:r w:rsidRPr="001F085D">
                            <w:rPr>
                              <w:rFonts w:ascii="Source Sans Pro" w:hAnsi="Source Sans Pro"/>
                              <w:sz w:val="16"/>
                              <w:szCs w:val="16"/>
                            </w:rPr>
                            <w:t xml:space="preserve"> siams@churchofengland.org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33D9DA" id="_x0000_t202" coordsize="21600,21600" o:spt="202" path="m,l,21600r21600,l21600,xe">
              <v:stroke joinstyle="miter"/>
              <v:path gradientshapeok="t" o:connecttype="rect"/>
            </v:shapetype>
            <v:shape id="Text Box 4" o:spid="_x0000_s1027" type="#_x0000_t202" style="position:absolute;margin-left:448.5pt;margin-top:117.25pt;width:172pt;height:74.25pt;z-index:25166028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" filled="f" stroked="f" strokeweight=".5pt">
              <v:textbox>
                <w:txbxContent>
                  <w:p w14:paraId="6996CC06" w14:textId="3647FB78" w:rsidR="001F085D" w:rsidRPr="001F085D" w:rsidRDefault="001F085D" w:rsidP="001F085D">
                    <w:pPr>
                      <w:tabs>
                        <w:tab w:val="left" w:pos="312"/>
                        <w:tab w:val="left" w:pos="1843"/>
                        <w:tab w:val="left" w:pos="2240"/>
                      </w:tabs>
                      <w:rPr>
                        <w:rFonts w:ascii="Source Sans Pro" w:hAnsi="Source Sans Pro"/>
                        <w:b/>
                        <w:bCs/>
                        <w:color w:val="FFFFFF" w:themeColor="background1"/>
                        <w:sz w:val="16"/>
                        <w:szCs w:val="16"/>
                      </w:rPr>
                    </w:pPr>
                    <w:r w:rsidRPr="001F085D">
                      <w:rPr>
                        <w:rFonts w:ascii="Source Sans Pro" w:hAnsi="Source Sans Pro"/>
                        <w:b/>
                        <w:bCs/>
                        <w:color w:val="FFFFFF" w:themeColor="background1"/>
                        <w:sz w:val="16"/>
                        <w:szCs w:val="16"/>
                      </w:rPr>
                      <w:t>Church of England Education Office</w:t>
                    </w:r>
                  </w:p>
                  <w:p w14:paraId="591DEC5A" w14:textId="77777777" w:rsidR="001F085D" w:rsidRPr="001F085D" w:rsidRDefault="001F085D" w:rsidP="001F085D">
                    <w:pPr>
                      <w:pStyle w:val="CofEFooterAddress"/>
                      <w:rPr>
                        <w:rFonts w:ascii="Source Sans Pro" w:hAnsi="Source Sans Pro"/>
                        <w:sz w:val="16"/>
                        <w:szCs w:val="16"/>
                      </w:rPr>
                    </w:pPr>
                    <w:r w:rsidRPr="001F085D">
                      <w:rPr>
                        <w:rFonts w:ascii="Source Sans Pro" w:hAnsi="Source Sans Pro"/>
                        <w:sz w:val="16"/>
                        <w:szCs w:val="16"/>
                      </w:rPr>
                      <w:t>Church House, Great Smith Street</w:t>
                    </w:r>
                    <w:r w:rsidRPr="001F085D">
                      <w:rPr>
                        <w:rFonts w:ascii="Source Sans Pro" w:hAnsi="Source Sans Pro"/>
                        <w:sz w:val="16"/>
                        <w:szCs w:val="16"/>
                      </w:rPr>
                      <w:br/>
                      <w:t>London, SW1P 3AZ</w:t>
                    </w:r>
                  </w:p>
                  <w:p w14:paraId="6C01214B" w14:textId="77777777" w:rsidR="001F085D" w:rsidRPr="001F085D" w:rsidRDefault="001F085D" w:rsidP="001F085D">
                    <w:pPr>
                      <w:pStyle w:val="CofEFooterAddress"/>
                      <w:rPr>
                        <w:rFonts w:ascii="Source Sans Pro" w:hAnsi="Source Sans Pro"/>
                        <w:sz w:val="16"/>
                        <w:szCs w:val="16"/>
                      </w:rPr>
                    </w:pPr>
                  </w:p>
                  <w:p w14:paraId="05553819" w14:textId="393DF228" w:rsidR="001F085D" w:rsidRPr="001F085D" w:rsidRDefault="001F085D" w:rsidP="001F085D">
                    <w:pPr>
                      <w:pStyle w:val="CofEFooterAddress"/>
                      <w:rPr>
                        <w:rFonts w:ascii="Source Sans Pro" w:hAnsi="Source Sans Pro"/>
                        <w:sz w:val="16"/>
                        <w:szCs w:val="16"/>
                      </w:rPr>
                    </w:pPr>
                    <w:r w:rsidRPr="001F085D">
                      <w:rPr>
                        <w:rFonts w:ascii="Source Sans Pro" w:hAnsi="Source Sans Pro"/>
                        <w:b/>
                        <w:bCs/>
                        <w:sz w:val="16"/>
                        <w:szCs w:val="16"/>
                      </w:rPr>
                      <w:t>W:</w:t>
                    </w:r>
                    <w:r w:rsidRPr="001F085D">
                      <w:rPr>
                        <w:rFonts w:ascii="Source Sans Pro" w:hAnsi="Source Sans Pro"/>
                        <w:sz w:val="16"/>
                        <w:szCs w:val="16"/>
                      </w:rPr>
                      <w:tab/>
                      <w:t>churchofengland.org/education</w:t>
                    </w:r>
                  </w:p>
                  <w:p w14:paraId="187FB64F" w14:textId="4C5BFADE" w:rsidR="001F085D" w:rsidRPr="001F085D" w:rsidRDefault="001F085D" w:rsidP="001F085D">
                    <w:pPr>
                      <w:pStyle w:val="CofEFooterAddress"/>
                      <w:rPr>
                        <w:rFonts w:ascii="Source Sans Pro" w:hAnsi="Source Sans Pro"/>
                        <w:sz w:val="16"/>
                        <w:szCs w:val="16"/>
                      </w:rPr>
                    </w:pPr>
                    <w:r w:rsidRPr="001F085D">
                      <w:rPr>
                        <w:rFonts w:ascii="Source Sans Pro" w:hAnsi="Source Sans Pro"/>
                        <w:b/>
                        <w:bCs/>
                        <w:sz w:val="16"/>
                        <w:szCs w:val="16"/>
                      </w:rPr>
                      <w:t xml:space="preserve">E:  </w:t>
                    </w:r>
                    <w:r w:rsidRPr="001F085D">
                      <w:rPr>
                        <w:rFonts w:ascii="Source Sans Pro" w:hAnsi="Source Sans Pro"/>
                        <w:sz w:val="16"/>
                        <w:szCs w:val="16"/>
                      </w:rPr>
                      <w:t xml:space="preserve"> siams@churchofengland.org</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ED439" w14:textId="77777777" w:rsidR="00CC4C0F" w:rsidRDefault="00CC4C0F" w:rsidP="001642E5">
      <w:r>
        <w:separator/>
      </w:r>
    </w:p>
  </w:footnote>
  <w:footnote w:type="continuationSeparator" w:id="0">
    <w:p w14:paraId="1650EC97" w14:textId="77777777" w:rsidR="00CC4C0F" w:rsidRDefault="00CC4C0F" w:rsidP="00164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E8B27" w14:textId="632F5C2F" w:rsidR="009F4A25" w:rsidRDefault="0005300F">
    <w:pPr>
      <w:pStyle w:val="Header"/>
    </w:pPr>
    <w:r>
      <w:rPr>
        <w:noProof/>
        <w:snapToGrid/>
      </w:rPr>
      <w:drawing>
        <wp:anchor distT="0" distB="0" distL="114300" distR="114300" simplePos="0" relativeHeight="251663360" behindDoc="0" locked="0" layoutInCell="1" allowOverlap="1" wp14:anchorId="5ABB1B1F" wp14:editId="24EB662D">
          <wp:simplePos x="0" y="0"/>
          <wp:positionH relativeFrom="column">
            <wp:posOffset>-266700</wp:posOffset>
          </wp:positionH>
          <wp:positionV relativeFrom="paragraph">
            <wp:posOffset>-61595</wp:posOffset>
          </wp:positionV>
          <wp:extent cx="1482090" cy="409575"/>
          <wp:effectExtent l="0" t="0" r="3810" b="9525"/>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82090" cy="409575"/>
                  </a:xfrm>
                  <a:prstGeom prst="rect">
                    <a:avLst/>
                  </a:prstGeom>
                </pic:spPr>
              </pic:pic>
            </a:graphicData>
          </a:graphic>
        </wp:anchor>
      </w:drawing>
    </w:r>
    <w:r>
      <w:rPr>
        <w:noProof/>
        <w:snapToGrid/>
      </w:rPr>
      <w:drawing>
        <wp:anchor distT="0" distB="0" distL="114300" distR="114300" simplePos="0" relativeHeight="251662336" behindDoc="0" locked="0" layoutInCell="1" allowOverlap="1" wp14:anchorId="61B982ED" wp14:editId="5D5870C7">
          <wp:simplePos x="0" y="0"/>
          <wp:positionH relativeFrom="column">
            <wp:posOffset>1529715</wp:posOffset>
          </wp:positionH>
          <wp:positionV relativeFrom="paragraph">
            <wp:posOffset>-153035</wp:posOffset>
          </wp:positionV>
          <wp:extent cx="1200150" cy="501015"/>
          <wp:effectExtent l="0" t="0" r="0" b="0"/>
          <wp:wrapNone/>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Logo, company name&#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00150" cy="50101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letter"/>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4C9"/>
    <w:rsid w:val="0000133F"/>
    <w:rsid w:val="00006C68"/>
    <w:rsid w:val="00010F7D"/>
    <w:rsid w:val="000229A3"/>
    <w:rsid w:val="00050822"/>
    <w:rsid w:val="0005300F"/>
    <w:rsid w:val="000746E6"/>
    <w:rsid w:val="00082B26"/>
    <w:rsid w:val="00086418"/>
    <w:rsid w:val="000B0506"/>
    <w:rsid w:val="000C555F"/>
    <w:rsid w:val="000D2168"/>
    <w:rsid w:val="000D3855"/>
    <w:rsid w:val="001142AA"/>
    <w:rsid w:val="001642E5"/>
    <w:rsid w:val="00193B37"/>
    <w:rsid w:val="001A7E29"/>
    <w:rsid w:val="001C22CE"/>
    <w:rsid w:val="001D54C9"/>
    <w:rsid w:val="001E03D9"/>
    <w:rsid w:val="001F085D"/>
    <w:rsid w:val="00222AC2"/>
    <w:rsid w:val="00261DD6"/>
    <w:rsid w:val="002C3F5A"/>
    <w:rsid w:val="002F0373"/>
    <w:rsid w:val="002F549C"/>
    <w:rsid w:val="003556E0"/>
    <w:rsid w:val="003703DC"/>
    <w:rsid w:val="00385CCC"/>
    <w:rsid w:val="003B05DC"/>
    <w:rsid w:val="003D6384"/>
    <w:rsid w:val="003F24A8"/>
    <w:rsid w:val="004005C2"/>
    <w:rsid w:val="00411CFA"/>
    <w:rsid w:val="00414664"/>
    <w:rsid w:val="0046270A"/>
    <w:rsid w:val="004D5967"/>
    <w:rsid w:val="004E1C46"/>
    <w:rsid w:val="004E554E"/>
    <w:rsid w:val="004E652D"/>
    <w:rsid w:val="005354F2"/>
    <w:rsid w:val="00550441"/>
    <w:rsid w:val="00551E77"/>
    <w:rsid w:val="005B7E05"/>
    <w:rsid w:val="005C00F8"/>
    <w:rsid w:val="005C6786"/>
    <w:rsid w:val="005E3C56"/>
    <w:rsid w:val="005E47EA"/>
    <w:rsid w:val="005E50AC"/>
    <w:rsid w:val="005F38A4"/>
    <w:rsid w:val="006150BC"/>
    <w:rsid w:val="0062237E"/>
    <w:rsid w:val="006619C9"/>
    <w:rsid w:val="0066620C"/>
    <w:rsid w:val="006739DB"/>
    <w:rsid w:val="006C0657"/>
    <w:rsid w:val="006F4E47"/>
    <w:rsid w:val="00755E20"/>
    <w:rsid w:val="00774A8A"/>
    <w:rsid w:val="00775105"/>
    <w:rsid w:val="00782696"/>
    <w:rsid w:val="00784E2A"/>
    <w:rsid w:val="007D1C54"/>
    <w:rsid w:val="007D3F8D"/>
    <w:rsid w:val="007E2A7E"/>
    <w:rsid w:val="00817A3E"/>
    <w:rsid w:val="00894567"/>
    <w:rsid w:val="008A47FC"/>
    <w:rsid w:val="008C1F28"/>
    <w:rsid w:val="008D166B"/>
    <w:rsid w:val="008D7566"/>
    <w:rsid w:val="008E2731"/>
    <w:rsid w:val="008E392F"/>
    <w:rsid w:val="008E4511"/>
    <w:rsid w:val="008E71DB"/>
    <w:rsid w:val="00915764"/>
    <w:rsid w:val="00920A29"/>
    <w:rsid w:val="00924E76"/>
    <w:rsid w:val="00925796"/>
    <w:rsid w:val="00966B60"/>
    <w:rsid w:val="009702B8"/>
    <w:rsid w:val="0097095C"/>
    <w:rsid w:val="009918A2"/>
    <w:rsid w:val="009A3BD8"/>
    <w:rsid w:val="009F4A25"/>
    <w:rsid w:val="00A270CC"/>
    <w:rsid w:val="00A454D5"/>
    <w:rsid w:val="00A46592"/>
    <w:rsid w:val="00A83E9C"/>
    <w:rsid w:val="00AA730F"/>
    <w:rsid w:val="00AD747C"/>
    <w:rsid w:val="00AE3AA1"/>
    <w:rsid w:val="00AE74BD"/>
    <w:rsid w:val="00B07AD6"/>
    <w:rsid w:val="00B250F5"/>
    <w:rsid w:val="00B34FD4"/>
    <w:rsid w:val="00B5212D"/>
    <w:rsid w:val="00B84760"/>
    <w:rsid w:val="00B904A1"/>
    <w:rsid w:val="00BC3B5D"/>
    <w:rsid w:val="00BE337B"/>
    <w:rsid w:val="00C01B65"/>
    <w:rsid w:val="00C02F30"/>
    <w:rsid w:val="00C36AC1"/>
    <w:rsid w:val="00C36B10"/>
    <w:rsid w:val="00C52BFC"/>
    <w:rsid w:val="00C562E1"/>
    <w:rsid w:val="00C751CD"/>
    <w:rsid w:val="00CA33D0"/>
    <w:rsid w:val="00CA6250"/>
    <w:rsid w:val="00CB47E6"/>
    <w:rsid w:val="00CC4C0F"/>
    <w:rsid w:val="00D60864"/>
    <w:rsid w:val="00D64A88"/>
    <w:rsid w:val="00D77ACB"/>
    <w:rsid w:val="00DA7C0F"/>
    <w:rsid w:val="00DB3E34"/>
    <w:rsid w:val="00DB7C8A"/>
    <w:rsid w:val="00E24B9D"/>
    <w:rsid w:val="00E314C4"/>
    <w:rsid w:val="00E3155D"/>
    <w:rsid w:val="00E42110"/>
    <w:rsid w:val="00E459F2"/>
    <w:rsid w:val="00E503E7"/>
    <w:rsid w:val="00E55E33"/>
    <w:rsid w:val="00E71181"/>
    <w:rsid w:val="00E950AC"/>
    <w:rsid w:val="00E9745E"/>
    <w:rsid w:val="00EC0197"/>
    <w:rsid w:val="00ED3537"/>
    <w:rsid w:val="00EE3E11"/>
    <w:rsid w:val="00EF1B53"/>
    <w:rsid w:val="00F0041B"/>
    <w:rsid w:val="00F04DDF"/>
    <w:rsid w:val="00F561B5"/>
    <w:rsid w:val="00F61E04"/>
    <w:rsid w:val="00F75805"/>
    <w:rsid w:val="00F94D8E"/>
    <w:rsid w:val="00FC4337"/>
    <w:rsid w:val="00FD371E"/>
    <w:rsid w:val="00FE5F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FC2180"/>
  <w15:chartTrackingRefBased/>
  <w15:docId w15:val="{D1A56C65-F8E2-4A17-8B3D-9C8806767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snapToGrid w:val="0"/>
      <w:sz w:val="24"/>
      <w:lang w:eastAsia="en-US"/>
    </w:rPr>
  </w:style>
  <w:style w:type="paragraph" w:styleId="Heading1">
    <w:name w:val="heading 1"/>
    <w:basedOn w:val="Normal"/>
    <w:next w:val="Normal"/>
    <w:qFormat/>
    <w:pPr>
      <w:keepNext/>
      <w:tabs>
        <w:tab w:val="left" w:pos="1974"/>
      </w:tabs>
      <w:outlineLvl w:val="0"/>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BodyText">
    <w:name w:val="Body Text"/>
    <w:basedOn w:val="Normal"/>
    <w:pPr>
      <w:framePr w:w="10181" w:h="1661" w:hSpace="180" w:wrap="around" w:vAnchor="page" w:hAnchor="page" w:x="881" w:y="14781"/>
      <w:pBdr>
        <w:top w:val="single" w:sz="6" w:space="7" w:color="FFFFFF"/>
        <w:left w:val="single" w:sz="6" w:space="7" w:color="FFFFFF"/>
        <w:bottom w:val="single" w:sz="6" w:space="7" w:color="FFFFFF"/>
        <w:right w:val="single" w:sz="6" w:space="7" w:color="FFFFFF"/>
      </w:pBdr>
      <w:shd w:val="solid" w:color="FFFFFF" w:fill="FFFFFF"/>
      <w:jc w:val="center"/>
    </w:pPr>
    <w:rPr>
      <w:rFonts w:ascii="Arial" w:hAnsi="Arial"/>
      <w:sz w:val="18"/>
    </w:rPr>
  </w:style>
  <w:style w:type="paragraph" w:styleId="BodyText2">
    <w:name w:val="Body Text 2"/>
    <w:basedOn w:val="Normal"/>
    <w:pPr>
      <w:spacing w:before="180"/>
      <w:jc w:val="both"/>
    </w:pPr>
    <w:rPr>
      <w:sz w:val="22"/>
    </w:rPr>
  </w:style>
  <w:style w:type="paragraph" w:styleId="BalloonText">
    <w:name w:val="Balloon Text"/>
    <w:basedOn w:val="Normal"/>
    <w:semiHidden/>
    <w:rsid w:val="009702B8"/>
    <w:rPr>
      <w:rFonts w:ascii="Tahoma" w:hAnsi="Tahoma" w:cs="Tahoma"/>
      <w:sz w:val="16"/>
      <w:szCs w:val="16"/>
    </w:rPr>
  </w:style>
  <w:style w:type="character" w:styleId="Hyperlink">
    <w:name w:val="Hyperlink"/>
    <w:rsid w:val="00F561B5"/>
    <w:rPr>
      <w:color w:val="0000FF"/>
      <w:u w:val="single"/>
    </w:rPr>
  </w:style>
  <w:style w:type="character" w:styleId="UnresolvedMention">
    <w:name w:val="Unresolved Mention"/>
    <w:uiPriority w:val="99"/>
    <w:semiHidden/>
    <w:unhideWhenUsed/>
    <w:rsid w:val="004D5967"/>
    <w:rPr>
      <w:color w:val="605E5C"/>
      <w:shd w:val="clear" w:color="auto" w:fill="E1DFDD"/>
    </w:rPr>
  </w:style>
  <w:style w:type="paragraph" w:customStyle="1" w:styleId="CofEFooterAddress">
    <w:name w:val="CofE Footer Address"/>
    <w:basedOn w:val="Normal"/>
    <w:qFormat/>
    <w:rsid w:val="001F085D"/>
    <w:pPr>
      <w:widowControl/>
      <w:tabs>
        <w:tab w:val="clear" w:pos="567"/>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12"/>
        <w:tab w:val="left" w:pos="1843"/>
        <w:tab w:val="left" w:pos="2240"/>
      </w:tabs>
    </w:pPr>
    <w:rPr>
      <w:rFonts w:ascii="Verdana" w:eastAsiaTheme="minorEastAsia" w:hAnsi="Verdana" w:cstheme="minorBidi"/>
      <w:snapToGrid/>
      <w:color w:val="FFFFFF" w:themeColor="background1"/>
      <w:sz w:val="19"/>
      <w:szCs w:val="19"/>
    </w:rPr>
  </w:style>
  <w:style w:type="paragraph" w:styleId="Header">
    <w:name w:val="header"/>
    <w:basedOn w:val="Normal"/>
    <w:link w:val="HeaderChar"/>
    <w:rsid w:val="001F085D"/>
    <w:pPr>
      <w:tabs>
        <w:tab w:val="clear" w:pos="567"/>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513"/>
        <w:tab w:val="right" w:pos="9026"/>
      </w:tabs>
    </w:pPr>
  </w:style>
  <w:style w:type="character" w:customStyle="1" w:styleId="HeaderChar">
    <w:name w:val="Header Char"/>
    <w:basedOn w:val="DefaultParagraphFont"/>
    <w:link w:val="Header"/>
    <w:rsid w:val="001F085D"/>
    <w:rPr>
      <w:snapToGrid w:val="0"/>
      <w:sz w:val="24"/>
      <w:lang w:eastAsia="en-US"/>
    </w:rPr>
  </w:style>
  <w:style w:type="paragraph" w:styleId="Footer">
    <w:name w:val="footer"/>
    <w:basedOn w:val="Normal"/>
    <w:link w:val="FooterChar"/>
    <w:rsid w:val="001F085D"/>
    <w:pPr>
      <w:tabs>
        <w:tab w:val="clear" w:pos="567"/>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enter" w:pos="4513"/>
        <w:tab w:val="right" w:pos="9026"/>
      </w:tabs>
    </w:pPr>
  </w:style>
  <w:style w:type="character" w:customStyle="1" w:styleId="FooterChar">
    <w:name w:val="Footer Char"/>
    <w:basedOn w:val="DefaultParagraphFont"/>
    <w:link w:val="Footer"/>
    <w:rsid w:val="001F085D"/>
    <w:rPr>
      <w:snapToGrid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4749486">
      <w:bodyDiv w:val="1"/>
      <w:marLeft w:val="0"/>
      <w:marRight w:val="0"/>
      <w:marTop w:val="0"/>
      <w:marBottom w:val="0"/>
      <w:divBdr>
        <w:top w:val="none" w:sz="0" w:space="0" w:color="auto"/>
        <w:left w:val="none" w:sz="0" w:space="0" w:color="auto"/>
        <w:bottom w:val="none" w:sz="0" w:space="0" w:color="auto"/>
        <w:right w:val="none" w:sz="0" w:space="0" w:color="auto"/>
      </w:divBdr>
    </w:div>
    <w:div w:id="375010812">
      <w:bodyDiv w:val="1"/>
      <w:marLeft w:val="0"/>
      <w:marRight w:val="0"/>
      <w:marTop w:val="0"/>
      <w:marBottom w:val="0"/>
      <w:divBdr>
        <w:top w:val="none" w:sz="0" w:space="0" w:color="auto"/>
        <w:left w:val="none" w:sz="0" w:space="0" w:color="auto"/>
        <w:bottom w:val="none" w:sz="0" w:space="0" w:color="auto"/>
        <w:right w:val="none" w:sz="0" w:space="0" w:color="auto"/>
      </w:divBdr>
    </w:div>
    <w:div w:id="788821852">
      <w:bodyDiv w:val="1"/>
      <w:marLeft w:val="0"/>
      <w:marRight w:val="0"/>
      <w:marTop w:val="0"/>
      <w:marBottom w:val="0"/>
      <w:divBdr>
        <w:top w:val="none" w:sz="0" w:space="0" w:color="auto"/>
        <w:left w:val="none" w:sz="0" w:space="0" w:color="auto"/>
        <w:bottom w:val="none" w:sz="0" w:space="0" w:color="auto"/>
        <w:right w:val="none" w:sz="0" w:space="0" w:color="auto"/>
      </w:divBdr>
    </w:div>
    <w:div w:id="1001128654">
      <w:bodyDiv w:val="1"/>
      <w:marLeft w:val="0"/>
      <w:marRight w:val="0"/>
      <w:marTop w:val="0"/>
      <w:marBottom w:val="0"/>
      <w:divBdr>
        <w:top w:val="none" w:sz="0" w:space="0" w:color="auto"/>
        <w:left w:val="none" w:sz="0" w:space="0" w:color="auto"/>
        <w:bottom w:val="none" w:sz="0" w:space="0" w:color="auto"/>
        <w:right w:val="none" w:sz="0" w:space="0" w:color="auto"/>
      </w:divBdr>
    </w:div>
    <w:div w:id="122174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TEMP\Dot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C:\windows\TEMP\Dot1.dot</Template>
  <TotalTime>0</TotalTime>
  <Pages>1</Pages>
  <Words>311</Words>
  <Characters>1778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Archbishops Council HR template</vt:lpstr>
    </vt:vector>
  </TitlesOfParts>
  <Company>Archbishops Council</Company>
  <LinksUpToDate>false</LinksUpToDate>
  <CharactersWithSpaces>2085</CharactersWithSpaces>
  <SharedDoc>false</SharedDoc>
  <HLinks>
    <vt:vector size="6" baseType="variant">
      <vt:variant>
        <vt:i4>2621567</vt:i4>
      </vt:variant>
      <vt:variant>
        <vt:i4>3</vt:i4>
      </vt:variant>
      <vt:variant>
        <vt:i4>0</vt:i4>
      </vt:variant>
      <vt:variant>
        <vt:i4>5</vt:i4>
      </vt:variant>
      <vt:variant>
        <vt:lpwstr>http://www.gov.uk/guidance/check-employment-status-for-tax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Archbishops Council HR template</dc:title>
  <dc:subject/>
  <dc:creator>Archbishops' Council</dc:creator>
  <cp:keywords/>
  <cp:lastModifiedBy>Headteacher Grewelthorpe and Fountains CofE Primary Schools</cp:lastModifiedBy>
  <cp:revision>2</cp:revision>
  <cp:lastPrinted>2019-01-18T16:27:00Z</cp:lastPrinted>
  <dcterms:created xsi:type="dcterms:W3CDTF">2022-10-07T09:55:00Z</dcterms:created>
  <dcterms:modified xsi:type="dcterms:W3CDTF">2022-10-07T09:55:00Z</dcterms:modified>
</cp:coreProperties>
</file>